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1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1685"/>
        <w:gridCol w:w="1083"/>
        <w:gridCol w:w="1687"/>
        <w:gridCol w:w="2409"/>
      </w:tblGrid>
      <w:tr w:rsidR="000172E5" w:rsidRPr="00637200" w14:paraId="1D57CB94" w14:textId="77777777" w:rsidTr="00EB4784">
        <w:tc>
          <w:tcPr>
            <w:tcW w:w="5000" w:type="pct"/>
            <w:gridSpan w:val="5"/>
            <w:shd w:val="clear" w:color="auto" w:fill="81BEE9" w:themeFill="accent1" w:themeFillTint="66"/>
            <w:vAlign w:val="bottom"/>
          </w:tcPr>
          <w:p w14:paraId="7751EF57" w14:textId="5710FB90" w:rsidR="000172E5" w:rsidRPr="00637200" w:rsidRDefault="00D43BFB" w:rsidP="00637200">
            <w:pPr>
              <w:pStyle w:val="Heading1"/>
              <w:outlineLvl w:val="0"/>
            </w:pPr>
            <w:r>
              <w:t>Athlete Info</w:t>
            </w:r>
          </w:p>
        </w:tc>
      </w:tr>
      <w:tr w:rsidR="000172E5" w:rsidRPr="00846B76" w14:paraId="37B99EE6" w14:textId="77777777" w:rsidTr="00D43BFB">
        <w:tc>
          <w:tcPr>
            <w:tcW w:w="1342" w:type="pct"/>
            <w:vAlign w:val="bottom"/>
          </w:tcPr>
          <w:p w14:paraId="4C29A0B1" w14:textId="70F5523E" w:rsidR="000172E5" w:rsidRPr="00637200" w:rsidRDefault="00D43BFB" w:rsidP="00637200">
            <w:pPr>
              <w:pStyle w:val="NormalIndent"/>
            </w:pPr>
            <w:r w:rsidRPr="00D43BFB">
              <w:rPr>
                <w:sz w:val="24"/>
                <w:szCs w:val="24"/>
              </w:rPr>
              <w:t>Athlete’s Name</w:t>
            </w:r>
          </w:p>
        </w:tc>
        <w:tc>
          <w:tcPr>
            <w:tcW w:w="3658" w:type="pct"/>
            <w:gridSpan w:val="4"/>
            <w:tcBorders>
              <w:bottom w:val="single" w:sz="4" w:space="0" w:color="auto"/>
            </w:tcBorders>
            <w:vAlign w:val="bottom"/>
          </w:tcPr>
          <w:p w14:paraId="74067B6B" w14:textId="77777777" w:rsidR="000172E5" w:rsidRPr="00846B76" w:rsidRDefault="000172E5" w:rsidP="00311D4F"/>
        </w:tc>
      </w:tr>
      <w:tr w:rsidR="000172E5" w:rsidRPr="00846B76" w14:paraId="3A62D1BC" w14:textId="77777777" w:rsidTr="00D43BFB">
        <w:tc>
          <w:tcPr>
            <w:tcW w:w="1342" w:type="pct"/>
            <w:vAlign w:val="bottom"/>
          </w:tcPr>
          <w:p w14:paraId="6711AE1A" w14:textId="699CF0D9" w:rsidR="000172E5" w:rsidRPr="00637200" w:rsidRDefault="00D43BFB" w:rsidP="00637200">
            <w:pPr>
              <w:pStyle w:val="NormalIndent"/>
            </w:pPr>
            <w:r w:rsidRPr="00D43BFB">
              <w:rPr>
                <w:sz w:val="24"/>
                <w:szCs w:val="24"/>
              </w:rPr>
              <w:t>Address</w:t>
            </w:r>
          </w:p>
        </w:tc>
        <w:tc>
          <w:tcPr>
            <w:tcW w:w="3658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50FF67" w14:textId="77777777" w:rsidR="000172E5" w:rsidRPr="00846B76" w:rsidRDefault="000172E5" w:rsidP="00311D4F"/>
        </w:tc>
      </w:tr>
      <w:tr w:rsidR="000172E5" w:rsidRPr="00846B76" w14:paraId="382B0B1E" w14:textId="77777777" w:rsidTr="00D43BFB">
        <w:tc>
          <w:tcPr>
            <w:tcW w:w="1342" w:type="pct"/>
            <w:vAlign w:val="bottom"/>
          </w:tcPr>
          <w:p w14:paraId="7C14DF6D" w14:textId="3989DF0E" w:rsidR="000172E5" w:rsidRPr="00D43BFB" w:rsidRDefault="00D43BFB" w:rsidP="00637200">
            <w:pPr>
              <w:pStyle w:val="NormalIndent"/>
              <w:rPr>
                <w:sz w:val="24"/>
                <w:szCs w:val="24"/>
              </w:rPr>
            </w:pPr>
            <w:r w:rsidRPr="00D43BFB">
              <w:rPr>
                <w:sz w:val="24"/>
                <w:szCs w:val="24"/>
              </w:rPr>
              <w:t>Date of Birth</w:t>
            </w:r>
          </w:p>
        </w:tc>
        <w:tc>
          <w:tcPr>
            <w:tcW w:w="147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CC5966" w14:textId="77777777" w:rsidR="000172E5" w:rsidRPr="00846B76" w:rsidRDefault="000172E5" w:rsidP="00311D4F"/>
        </w:tc>
        <w:tc>
          <w:tcPr>
            <w:tcW w:w="899" w:type="pct"/>
            <w:tcBorders>
              <w:top w:val="single" w:sz="4" w:space="0" w:color="auto"/>
            </w:tcBorders>
            <w:vAlign w:val="bottom"/>
          </w:tcPr>
          <w:p w14:paraId="058E8130" w14:textId="29CCF292" w:rsidR="000172E5" w:rsidRPr="00D43BFB" w:rsidRDefault="00D43BFB" w:rsidP="00311D4F">
            <w:pPr>
              <w:rPr>
                <w:sz w:val="24"/>
                <w:szCs w:val="24"/>
              </w:rPr>
            </w:pPr>
            <w:r w:rsidRPr="00D43BFB">
              <w:rPr>
                <w:sz w:val="24"/>
                <w:szCs w:val="24"/>
              </w:rPr>
              <w:t>Phone #</w:t>
            </w:r>
          </w:p>
        </w:tc>
        <w:tc>
          <w:tcPr>
            <w:tcW w:w="128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6FECDD4" w14:textId="77777777" w:rsidR="000172E5" w:rsidRPr="00846B76" w:rsidRDefault="000172E5" w:rsidP="00311D4F"/>
        </w:tc>
      </w:tr>
      <w:tr w:rsidR="000172E5" w:rsidRPr="00846B76" w14:paraId="567B8868" w14:textId="77777777" w:rsidTr="00D43BFB">
        <w:sdt>
          <w:sdtPr>
            <w:id w:val="1334104394"/>
            <w:placeholder>
              <w:docPart w:val="492F68F396344ADDBE10DF01AA574CC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2" w:type="pct"/>
                <w:vAlign w:val="bottom"/>
              </w:tcPr>
              <w:p w14:paraId="66565437" w14:textId="77777777" w:rsidR="000172E5" w:rsidRPr="00637200" w:rsidRDefault="007147D7" w:rsidP="00637200">
                <w:pPr>
                  <w:pStyle w:val="NormalIndent"/>
                </w:pPr>
                <w:r w:rsidRPr="00D43BFB">
                  <w:rPr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658" w:type="pct"/>
            <w:gridSpan w:val="4"/>
            <w:tcBorders>
              <w:bottom w:val="single" w:sz="4" w:space="0" w:color="auto"/>
            </w:tcBorders>
            <w:vAlign w:val="bottom"/>
          </w:tcPr>
          <w:p w14:paraId="18E9A56A" w14:textId="77777777" w:rsidR="000172E5" w:rsidRPr="00846B76" w:rsidRDefault="000172E5" w:rsidP="00311D4F"/>
        </w:tc>
      </w:tr>
      <w:tr w:rsidR="00D43BFB" w:rsidRPr="00846B76" w14:paraId="4455B97A" w14:textId="77777777" w:rsidTr="00D43BFB">
        <w:tc>
          <w:tcPr>
            <w:tcW w:w="1342" w:type="pct"/>
            <w:vAlign w:val="bottom"/>
          </w:tcPr>
          <w:p w14:paraId="6BC1B5F7" w14:textId="79E24414" w:rsidR="00D43BFB" w:rsidRPr="00D43BFB" w:rsidRDefault="00D43BFB" w:rsidP="00B051F9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School</w:t>
            </w:r>
          </w:p>
        </w:tc>
        <w:tc>
          <w:tcPr>
            <w:tcW w:w="147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6EAA43" w14:textId="77777777" w:rsidR="00D43BFB" w:rsidRPr="00846B76" w:rsidRDefault="00D43BFB" w:rsidP="00B051F9"/>
        </w:tc>
        <w:tc>
          <w:tcPr>
            <w:tcW w:w="899" w:type="pct"/>
            <w:tcBorders>
              <w:top w:val="single" w:sz="4" w:space="0" w:color="auto"/>
            </w:tcBorders>
            <w:vAlign w:val="bottom"/>
          </w:tcPr>
          <w:p w14:paraId="0D86849D" w14:textId="22E01262" w:rsidR="00D43BFB" w:rsidRPr="00D43BFB" w:rsidRDefault="00D43BFB" w:rsidP="00B051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Grade</w:t>
            </w:r>
          </w:p>
        </w:tc>
        <w:tc>
          <w:tcPr>
            <w:tcW w:w="128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9A3E52" w14:textId="77777777" w:rsidR="00D43BFB" w:rsidRPr="00846B76" w:rsidRDefault="00D43BFB" w:rsidP="00B051F9"/>
        </w:tc>
      </w:tr>
      <w:tr w:rsidR="00D43BFB" w:rsidRPr="00846B76" w14:paraId="2190C390" w14:textId="77777777" w:rsidTr="00D43BFB">
        <w:tc>
          <w:tcPr>
            <w:tcW w:w="1342" w:type="pct"/>
            <w:vAlign w:val="bottom"/>
          </w:tcPr>
          <w:p w14:paraId="7F920803" w14:textId="6768CBE6" w:rsidR="00D43BFB" w:rsidRDefault="00D43BFB" w:rsidP="00D43BFB">
            <w:pPr>
              <w:pStyle w:val="NormalIndent"/>
              <w:ind w:left="6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Event(s)</w:t>
            </w:r>
          </w:p>
        </w:tc>
        <w:tc>
          <w:tcPr>
            <w:tcW w:w="147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04A663C" w14:textId="77777777" w:rsidR="00D43BFB" w:rsidRPr="00846B76" w:rsidRDefault="00D43BFB" w:rsidP="00B051F9"/>
        </w:tc>
        <w:tc>
          <w:tcPr>
            <w:tcW w:w="899" w:type="pct"/>
            <w:tcBorders>
              <w:top w:val="single" w:sz="4" w:space="0" w:color="auto"/>
            </w:tcBorders>
            <w:vAlign w:val="bottom"/>
          </w:tcPr>
          <w:p w14:paraId="6140CB1C" w14:textId="721E95B4" w:rsidR="00D43BFB" w:rsidRDefault="00D43BFB" w:rsidP="00B051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Personal Best</w:t>
            </w:r>
          </w:p>
        </w:tc>
        <w:tc>
          <w:tcPr>
            <w:tcW w:w="128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BCDDAC" w14:textId="77777777" w:rsidR="00D43BFB" w:rsidRPr="00846B76" w:rsidRDefault="00D43BFB" w:rsidP="00B051F9"/>
        </w:tc>
      </w:tr>
      <w:tr w:rsidR="00D43BFB" w:rsidRPr="00846B76" w14:paraId="6C2B26AB" w14:textId="77777777" w:rsidTr="00D43BFB">
        <w:tc>
          <w:tcPr>
            <w:tcW w:w="1342" w:type="pct"/>
            <w:vAlign w:val="bottom"/>
          </w:tcPr>
          <w:p w14:paraId="467F867E" w14:textId="78610B4F" w:rsidR="00D43BFB" w:rsidRDefault="00D43BFB" w:rsidP="00D43BFB">
            <w:pPr>
              <w:pStyle w:val="NormalIndent"/>
              <w:ind w:left="6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Weight*</w:t>
            </w:r>
          </w:p>
        </w:tc>
        <w:tc>
          <w:tcPr>
            <w:tcW w:w="147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5575EE6" w14:textId="77777777" w:rsidR="00D43BFB" w:rsidRPr="00846B76" w:rsidRDefault="00D43BFB" w:rsidP="00B051F9"/>
        </w:tc>
        <w:tc>
          <w:tcPr>
            <w:tcW w:w="899" w:type="pct"/>
            <w:tcBorders>
              <w:top w:val="single" w:sz="4" w:space="0" w:color="auto"/>
            </w:tcBorders>
            <w:vAlign w:val="bottom"/>
          </w:tcPr>
          <w:p w14:paraId="23E07034" w14:textId="2008458E" w:rsidR="00D43BFB" w:rsidRDefault="00D43BFB" w:rsidP="00B051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Poles used*</w:t>
            </w:r>
          </w:p>
        </w:tc>
        <w:tc>
          <w:tcPr>
            <w:tcW w:w="128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3D3BC7" w14:textId="77777777" w:rsidR="00D43BFB" w:rsidRPr="00846B76" w:rsidRDefault="00D43BFB" w:rsidP="00B051F9"/>
        </w:tc>
      </w:tr>
      <w:tr w:rsidR="00D43BFB" w:rsidRPr="00846B76" w14:paraId="4C796A52" w14:textId="77777777" w:rsidTr="00D43BFB">
        <w:trPr>
          <w:gridAfter w:val="3"/>
          <w:wAfter w:w="2760" w:type="pct"/>
        </w:trPr>
        <w:tc>
          <w:tcPr>
            <w:tcW w:w="1342" w:type="pct"/>
            <w:vAlign w:val="bottom"/>
          </w:tcPr>
          <w:p w14:paraId="4EC0C03D" w14:textId="2554E28E" w:rsidR="00D43BFB" w:rsidRDefault="00D43BFB" w:rsidP="00D43BFB">
            <w:pPr>
              <w:pStyle w:val="NormalIndent"/>
              <w:ind w:left="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*Only Pole Vaulters Need to Fill these out</w:t>
            </w:r>
          </w:p>
        </w:tc>
        <w:tc>
          <w:tcPr>
            <w:tcW w:w="898" w:type="pct"/>
            <w:tcBorders>
              <w:top w:val="single" w:sz="4" w:space="0" w:color="auto"/>
            </w:tcBorders>
            <w:vAlign w:val="bottom"/>
          </w:tcPr>
          <w:p w14:paraId="1950721D" w14:textId="6E0797F4" w:rsidR="00D43BFB" w:rsidRDefault="00D43BFB" w:rsidP="00D43BFB">
            <w:pPr>
              <w:ind w:left="-89" w:right="-153"/>
              <w:rPr>
                <w:sz w:val="24"/>
                <w:szCs w:val="24"/>
              </w:rPr>
            </w:pPr>
          </w:p>
        </w:tc>
      </w:tr>
      <w:tr w:rsidR="00D43BFB" w:rsidRPr="00846B76" w14:paraId="40B770A8" w14:textId="77777777" w:rsidTr="00D43BFB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5C2CE0C3" w14:textId="77777777" w:rsidR="00D43BFB" w:rsidRPr="00846B76" w:rsidRDefault="00D43BFB" w:rsidP="00D43BFB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D43BFB" w:rsidRPr="00846B76" w14:paraId="69ECE271" w14:textId="77777777" w:rsidTr="00EB4784">
        <w:tc>
          <w:tcPr>
            <w:tcW w:w="5000" w:type="pct"/>
            <w:gridSpan w:val="5"/>
            <w:shd w:val="clear" w:color="auto" w:fill="81BEE9" w:themeFill="accent1" w:themeFillTint="66"/>
            <w:vAlign w:val="bottom"/>
          </w:tcPr>
          <w:p w14:paraId="5869B260" w14:textId="6F4DE926" w:rsidR="00D43BFB" w:rsidRPr="00846B76" w:rsidRDefault="00EB4784" w:rsidP="00D43BFB">
            <w:pPr>
              <w:pStyle w:val="Heading1"/>
              <w:outlineLvl w:val="0"/>
            </w:pPr>
            <w:r>
              <w:t xml:space="preserve">Parent / Guardian Info </w:t>
            </w:r>
          </w:p>
        </w:tc>
      </w:tr>
      <w:tr w:rsidR="00D43BFB" w:rsidRPr="00846B76" w14:paraId="7CE3D99D" w14:textId="77777777" w:rsidTr="00D43BFB">
        <w:tc>
          <w:tcPr>
            <w:tcW w:w="1342" w:type="pct"/>
            <w:vAlign w:val="bottom"/>
          </w:tcPr>
          <w:p w14:paraId="3FB7F386" w14:textId="44DAA421" w:rsidR="00D43BFB" w:rsidRPr="00D43BFB" w:rsidRDefault="00D43BFB" w:rsidP="00D43BFB">
            <w:pPr>
              <w:pStyle w:val="NormalIndent"/>
              <w:ind w:left="698"/>
              <w:rPr>
                <w:sz w:val="24"/>
                <w:szCs w:val="24"/>
              </w:rPr>
            </w:pPr>
            <w:r w:rsidRPr="00D43BFB">
              <w:rPr>
                <w:sz w:val="24"/>
                <w:szCs w:val="24"/>
              </w:rPr>
              <w:t>Parent Names</w:t>
            </w:r>
          </w:p>
        </w:tc>
        <w:tc>
          <w:tcPr>
            <w:tcW w:w="3658" w:type="pct"/>
            <w:gridSpan w:val="4"/>
            <w:tcBorders>
              <w:bottom w:val="single" w:sz="4" w:space="0" w:color="auto"/>
            </w:tcBorders>
            <w:vAlign w:val="bottom"/>
          </w:tcPr>
          <w:p w14:paraId="0F0639CB" w14:textId="77777777" w:rsidR="00D43BFB" w:rsidRPr="00D43BFB" w:rsidRDefault="00D43BFB" w:rsidP="00D43BFB">
            <w:pPr>
              <w:rPr>
                <w:sz w:val="24"/>
                <w:szCs w:val="24"/>
              </w:rPr>
            </w:pPr>
          </w:p>
        </w:tc>
      </w:tr>
      <w:tr w:rsidR="00D43BFB" w:rsidRPr="00846B76" w14:paraId="48E4370E" w14:textId="77777777" w:rsidTr="00D43BFB">
        <w:tc>
          <w:tcPr>
            <w:tcW w:w="1342" w:type="pct"/>
            <w:vAlign w:val="bottom"/>
          </w:tcPr>
          <w:p w14:paraId="4C205711" w14:textId="4F35FFA4" w:rsidR="00D43BFB" w:rsidRPr="00D43BFB" w:rsidRDefault="00D43BFB" w:rsidP="00D43BFB">
            <w:pPr>
              <w:pStyle w:val="NormalIndent"/>
              <w:rPr>
                <w:sz w:val="24"/>
                <w:szCs w:val="24"/>
              </w:rPr>
            </w:pPr>
            <w:r w:rsidRPr="00D43BFB">
              <w:rPr>
                <w:sz w:val="24"/>
                <w:szCs w:val="24"/>
              </w:rPr>
              <w:t>Email</w:t>
            </w:r>
          </w:p>
        </w:tc>
        <w:tc>
          <w:tcPr>
            <w:tcW w:w="3658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FB90AE9" w14:textId="77777777" w:rsidR="00D43BFB" w:rsidRPr="00D43BFB" w:rsidRDefault="00D43BFB" w:rsidP="00D43BFB">
            <w:pPr>
              <w:rPr>
                <w:sz w:val="24"/>
                <w:szCs w:val="24"/>
              </w:rPr>
            </w:pPr>
          </w:p>
        </w:tc>
      </w:tr>
      <w:tr w:rsidR="00D43BFB" w:rsidRPr="00846B76" w14:paraId="337E7607" w14:textId="77777777" w:rsidTr="00D43BFB">
        <w:tc>
          <w:tcPr>
            <w:tcW w:w="1342" w:type="pct"/>
            <w:vAlign w:val="bottom"/>
          </w:tcPr>
          <w:p w14:paraId="7620E694" w14:textId="4672D623" w:rsidR="00D43BFB" w:rsidRPr="00D43BFB" w:rsidRDefault="00D43BFB" w:rsidP="00D43BFB">
            <w:pPr>
              <w:pStyle w:val="NormalIndent"/>
              <w:rPr>
                <w:sz w:val="24"/>
                <w:szCs w:val="24"/>
              </w:rPr>
            </w:pPr>
            <w:r w:rsidRPr="00D43BFB">
              <w:rPr>
                <w:sz w:val="24"/>
                <w:szCs w:val="24"/>
              </w:rPr>
              <w:t>Phone 1</w:t>
            </w:r>
          </w:p>
        </w:tc>
        <w:tc>
          <w:tcPr>
            <w:tcW w:w="147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3ABB71" w14:textId="77777777" w:rsidR="00D43BFB" w:rsidRPr="00D43BFB" w:rsidRDefault="00D43BFB" w:rsidP="00D43BFB">
            <w:pPr>
              <w:rPr>
                <w:sz w:val="24"/>
                <w:szCs w:val="24"/>
              </w:rPr>
            </w:pPr>
          </w:p>
        </w:tc>
        <w:tc>
          <w:tcPr>
            <w:tcW w:w="899" w:type="pct"/>
            <w:tcBorders>
              <w:top w:val="single" w:sz="4" w:space="0" w:color="auto"/>
            </w:tcBorders>
            <w:vAlign w:val="bottom"/>
          </w:tcPr>
          <w:p w14:paraId="5335CBAC" w14:textId="668B186D" w:rsidR="00D43BFB" w:rsidRPr="00D43BFB" w:rsidRDefault="00D43BFB" w:rsidP="00D43BFB">
            <w:pPr>
              <w:rPr>
                <w:sz w:val="24"/>
                <w:szCs w:val="24"/>
              </w:rPr>
            </w:pPr>
            <w:r w:rsidRPr="00D43BFB">
              <w:rPr>
                <w:sz w:val="24"/>
                <w:szCs w:val="24"/>
              </w:rPr>
              <w:t>Phone 2</w:t>
            </w:r>
          </w:p>
        </w:tc>
        <w:tc>
          <w:tcPr>
            <w:tcW w:w="128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D3555B" w14:textId="77777777" w:rsidR="00D43BFB" w:rsidRPr="00D43BFB" w:rsidRDefault="00D43BFB" w:rsidP="00D43BFB">
            <w:pPr>
              <w:rPr>
                <w:sz w:val="24"/>
                <w:szCs w:val="24"/>
              </w:rPr>
            </w:pPr>
          </w:p>
        </w:tc>
      </w:tr>
      <w:tr w:rsidR="00EB4784" w:rsidRPr="00846B76" w14:paraId="00FC928D" w14:textId="77777777" w:rsidTr="00D43BFB">
        <w:tc>
          <w:tcPr>
            <w:tcW w:w="1342" w:type="pct"/>
            <w:vAlign w:val="bottom"/>
          </w:tcPr>
          <w:p w14:paraId="73135F92" w14:textId="60C96791" w:rsidR="00EB4784" w:rsidRPr="00D43BFB" w:rsidRDefault="00EB4784" w:rsidP="00D43BFB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Emergency Contact Name</w:t>
            </w:r>
          </w:p>
        </w:tc>
        <w:tc>
          <w:tcPr>
            <w:tcW w:w="147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465D93" w14:textId="77777777" w:rsidR="00EB4784" w:rsidRPr="00D43BFB" w:rsidRDefault="00EB4784" w:rsidP="00D43BFB">
            <w:pPr>
              <w:rPr>
                <w:sz w:val="24"/>
                <w:szCs w:val="24"/>
              </w:rPr>
            </w:pPr>
          </w:p>
        </w:tc>
        <w:tc>
          <w:tcPr>
            <w:tcW w:w="899" w:type="pct"/>
            <w:tcBorders>
              <w:top w:val="single" w:sz="4" w:space="0" w:color="auto"/>
            </w:tcBorders>
            <w:vAlign w:val="bottom"/>
          </w:tcPr>
          <w:p w14:paraId="2B809BDB" w14:textId="09134CF8" w:rsidR="00EB4784" w:rsidRPr="00D43BFB" w:rsidRDefault="00EB4784" w:rsidP="00D43B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Relationship</w:t>
            </w:r>
          </w:p>
        </w:tc>
        <w:tc>
          <w:tcPr>
            <w:tcW w:w="128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E7F706" w14:textId="77777777" w:rsidR="00EB4784" w:rsidRPr="00D43BFB" w:rsidRDefault="00EB4784" w:rsidP="00D43BFB">
            <w:pPr>
              <w:rPr>
                <w:sz w:val="24"/>
                <w:szCs w:val="24"/>
              </w:rPr>
            </w:pPr>
          </w:p>
        </w:tc>
      </w:tr>
      <w:tr w:rsidR="00D43BFB" w:rsidRPr="00846B76" w14:paraId="638FA262" w14:textId="77777777" w:rsidTr="00D43BFB">
        <w:tc>
          <w:tcPr>
            <w:tcW w:w="1342" w:type="pct"/>
            <w:vAlign w:val="bottom"/>
          </w:tcPr>
          <w:p w14:paraId="1582A896" w14:textId="20A7BF0B" w:rsidR="00D43BFB" w:rsidRPr="00D43BFB" w:rsidRDefault="00EB4784" w:rsidP="00D43BFB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Phone #</w:t>
            </w:r>
          </w:p>
        </w:tc>
        <w:tc>
          <w:tcPr>
            <w:tcW w:w="3658" w:type="pct"/>
            <w:gridSpan w:val="4"/>
            <w:tcBorders>
              <w:bottom w:val="single" w:sz="4" w:space="0" w:color="auto"/>
            </w:tcBorders>
            <w:vAlign w:val="bottom"/>
          </w:tcPr>
          <w:p w14:paraId="508A4541" w14:textId="77777777" w:rsidR="00D43BFB" w:rsidRPr="00D43BFB" w:rsidRDefault="00D43BFB" w:rsidP="00D43BFB">
            <w:pPr>
              <w:rPr>
                <w:sz w:val="24"/>
                <w:szCs w:val="24"/>
              </w:rPr>
            </w:pPr>
          </w:p>
        </w:tc>
      </w:tr>
      <w:tr w:rsidR="00D43BFB" w:rsidRPr="00846B76" w14:paraId="400CC571" w14:textId="77777777" w:rsidTr="00D43BFB">
        <w:tc>
          <w:tcPr>
            <w:tcW w:w="1342" w:type="pct"/>
            <w:vAlign w:val="bottom"/>
          </w:tcPr>
          <w:p w14:paraId="1855664A" w14:textId="77777777" w:rsidR="00D43BFB" w:rsidRPr="00D43BFB" w:rsidRDefault="00D43BFB" w:rsidP="00D43BFB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3658" w:type="pct"/>
            <w:gridSpan w:val="4"/>
            <w:vAlign w:val="bottom"/>
          </w:tcPr>
          <w:p w14:paraId="1F41F2D0" w14:textId="77777777" w:rsidR="00D43BFB" w:rsidRPr="00D43BFB" w:rsidRDefault="00D43BFB" w:rsidP="00D43BFB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14:paraId="67BF1426" w14:textId="77777777" w:rsidR="000172E5" w:rsidRPr="0006568A" w:rsidRDefault="000172E5" w:rsidP="00637200"/>
    <w:sectPr w:rsidR="000172E5" w:rsidRPr="0006568A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7217BC" w14:textId="77777777" w:rsidR="00D43BFB" w:rsidRDefault="00D43BFB" w:rsidP="000172E5">
      <w:pPr>
        <w:spacing w:after="0" w:line="240" w:lineRule="auto"/>
      </w:pPr>
      <w:r>
        <w:separator/>
      </w:r>
    </w:p>
  </w:endnote>
  <w:endnote w:type="continuationSeparator" w:id="0">
    <w:p w14:paraId="4317C0A4" w14:textId="77777777" w:rsidR="00D43BFB" w:rsidRDefault="00D43BFB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A4DC6D-075C-435A-BFCA-4478AA1E258B}"/>
    <w:embedBold r:id="rId2" w:fontKey="{E3C398EF-5AF5-444E-867D-99116BC56CF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1E3AAB1-A389-44C4-A598-0E2F4C7D84E7}"/>
    <w:embedBold r:id="rId4" w:fontKey="{C728D8FE-0978-4CC2-B5A1-11749C06A22C}"/>
    <w:embedItalic r:id="rId5" w:fontKey="{9B15FB9D-3E9D-4B0C-9097-D2C424A4839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5D451E42-B0BA-431A-AB2E-1CB6CD0EEEE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F85641B-4C8C-4609-97C5-AC1ADAC83F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3A21D55B" w14:textId="77777777" w:rsidTr="00637200">
      <w:tc>
        <w:tcPr>
          <w:tcW w:w="4675" w:type="dxa"/>
          <w:vAlign w:val="center"/>
        </w:tcPr>
        <w:p w14:paraId="197393DB" w14:textId="533958F4" w:rsidR="00311D4F" w:rsidRPr="00311D4F" w:rsidRDefault="00EB4784" w:rsidP="00637200">
          <w:pPr>
            <w:pStyle w:val="Footer"/>
          </w:pPr>
          <w:r>
            <w:t>CP Athletics Membership Form - 2021</w:t>
          </w:r>
        </w:p>
      </w:tc>
      <w:tc>
        <w:tcPr>
          <w:tcW w:w="4675" w:type="dxa"/>
          <w:vAlign w:val="center"/>
        </w:tcPr>
        <w:p w14:paraId="01FBF63B" w14:textId="35C941E9" w:rsidR="00311D4F" w:rsidRPr="00311D4F" w:rsidRDefault="00311D4F" w:rsidP="00637200">
          <w:pPr>
            <w:pStyle w:val="Footer"/>
            <w:jc w:val="right"/>
          </w:pPr>
        </w:p>
      </w:tc>
    </w:tr>
  </w:tbl>
  <w:p w14:paraId="3F02C613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74DFC1" w14:textId="77777777" w:rsidR="00D43BFB" w:rsidRDefault="00D43BFB" w:rsidP="000172E5">
      <w:pPr>
        <w:spacing w:after="0" w:line="240" w:lineRule="auto"/>
      </w:pPr>
      <w:r>
        <w:separator/>
      </w:r>
    </w:p>
  </w:footnote>
  <w:footnote w:type="continuationSeparator" w:id="0">
    <w:p w14:paraId="191654EB" w14:textId="77777777" w:rsidR="00D43BFB" w:rsidRDefault="00D43BFB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D43BFB" w:rsidRPr="00637200" w14:paraId="08AB0806" w14:textId="77777777" w:rsidTr="00384B05">
      <w:trPr>
        <w:trHeight w:val="990"/>
      </w:trPr>
      <w:tc>
        <w:tcPr>
          <w:tcW w:w="1350" w:type="dxa"/>
          <w:vAlign w:val="center"/>
        </w:tcPr>
        <w:p w14:paraId="7E5FDB7C" w14:textId="7444A9EB" w:rsidR="00B337A2" w:rsidRPr="00637200" w:rsidRDefault="00D43BFB" w:rsidP="00637200">
          <w:pPr>
            <w:pStyle w:val="Header"/>
          </w:pPr>
          <w:r>
            <w:rPr>
              <w:noProof/>
            </w:rPr>
            <w:drawing>
              <wp:inline distT="0" distB="0" distL="0" distR="0" wp14:anchorId="2BF24E55" wp14:editId="2FB47708">
                <wp:extent cx="587829" cy="587829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581" cy="6145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035071668"/>
          <w:placeholder>
            <w:docPart w:val="9788D87C8C6C493AA6C3BEDF38BB3EC3"/>
          </w:placeholder>
          <w:temporary/>
          <w:showingPlcHdr/>
          <w15:appearance w15:val="hidden"/>
        </w:sdtPr>
        <w:sdtEndPr/>
        <w:sdtContent>
          <w:tc>
            <w:tcPr>
              <w:tcW w:w="8000" w:type="dxa"/>
              <w:vAlign w:val="center"/>
            </w:tcPr>
            <w:p w14:paraId="3E74248D" w14:textId="77777777" w:rsidR="00B337A2" w:rsidRPr="00637200" w:rsidRDefault="006145D8" w:rsidP="00637200">
              <w:pPr>
                <w:pStyle w:val="Header"/>
              </w:pPr>
              <w:r w:rsidRPr="00D43BFB">
                <w:rPr>
                  <w:color w:val="0070C0"/>
                </w:rPr>
                <w:t>Membership Form</w:t>
              </w:r>
            </w:p>
          </w:tc>
        </w:sdtContent>
      </w:sdt>
    </w:tr>
  </w:tbl>
  <w:p w14:paraId="245F76A5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BFB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43BFB"/>
    <w:rsid w:val="00DB3FAD"/>
    <w:rsid w:val="00DC71EC"/>
    <w:rsid w:val="00E61C09"/>
    <w:rsid w:val="00EB3B58"/>
    <w:rsid w:val="00EB4784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B164E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ierce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788D87C8C6C493AA6C3BEDF38BB3E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DF622F-7E5E-4620-BB71-A881873EE720}"/>
      </w:docPartPr>
      <w:docPartBody>
        <w:p w:rsidR="00000000" w:rsidRDefault="00F81530">
          <w:pPr>
            <w:pStyle w:val="9788D87C8C6C493AA6C3BEDF38BB3EC3"/>
          </w:pPr>
          <w:r w:rsidRPr="006145D8">
            <w:rPr>
              <w:rStyle w:val="Heading1Char"/>
            </w:rPr>
            <w:t>Parent 1 Info</w:t>
          </w:r>
        </w:p>
      </w:docPartBody>
    </w:docPart>
    <w:docPart>
      <w:docPartPr>
        <w:name w:val="492F68F396344ADDBE10DF01AA574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B09701-7353-4CA6-A45A-5F9DFF88994B}"/>
      </w:docPartPr>
      <w:docPartBody>
        <w:p w:rsidR="00000000" w:rsidRDefault="00F81530">
          <w:pPr>
            <w:pStyle w:val="492F68F396344ADDBE10DF01AA574CC3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530"/>
    <w:rsid w:val="00F81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9788D87C8C6C493AA6C3BEDF38BB3EC3">
    <w:name w:val="9788D87C8C6C493AA6C3BEDF38BB3EC3"/>
  </w:style>
  <w:style w:type="paragraph" w:customStyle="1" w:styleId="C28F275BDB8C48398DBFBEEC6F6009D1">
    <w:name w:val="C28F275BDB8C48398DBFBEEC6F6009D1"/>
  </w:style>
  <w:style w:type="paragraph" w:customStyle="1" w:styleId="D86CA4B24B62459F8900A29375E02508">
    <w:name w:val="D86CA4B24B62459F8900A29375E02508"/>
  </w:style>
  <w:style w:type="paragraph" w:customStyle="1" w:styleId="65B8BCB4B24B4B26B9DACCC0247690E8">
    <w:name w:val="65B8BCB4B24B4B26B9DACCC0247690E8"/>
  </w:style>
  <w:style w:type="paragraph" w:customStyle="1" w:styleId="14C6985A419B4265873445C502FF6249">
    <w:name w:val="14C6985A419B4265873445C502FF6249"/>
  </w:style>
  <w:style w:type="paragraph" w:customStyle="1" w:styleId="492F68F396344ADDBE10DF01AA574CC3">
    <w:name w:val="492F68F396344ADDBE10DF01AA574CC3"/>
  </w:style>
  <w:style w:type="paragraph" w:customStyle="1" w:styleId="16E78764B1A743B8B328301A83433489">
    <w:name w:val="16E78764B1A743B8B328301A83433489"/>
  </w:style>
  <w:style w:type="paragraph" w:customStyle="1" w:styleId="61DE978F8BEA4F52BEEDBE3AC57D68B8">
    <w:name w:val="61DE978F8BEA4F52BEEDBE3AC57D68B8"/>
  </w:style>
  <w:style w:type="paragraph" w:customStyle="1" w:styleId="48576ABA6E4942A4851DA232C01BA4DF">
    <w:name w:val="48576ABA6E4942A4851DA232C01BA4DF"/>
  </w:style>
  <w:style w:type="paragraph" w:customStyle="1" w:styleId="879F028CE90B4A908825B7DD3902066B">
    <w:name w:val="879F028CE90B4A908825B7DD3902066B"/>
  </w:style>
  <w:style w:type="paragraph" w:customStyle="1" w:styleId="CA775C420D9341A8AF857DFF3168C72E">
    <w:name w:val="CA775C420D9341A8AF857DFF3168C72E"/>
  </w:style>
  <w:style w:type="paragraph" w:customStyle="1" w:styleId="7AEDCD41E7904A81B8DE17EE175F7436">
    <w:name w:val="7AEDCD41E7904A81B8DE17EE175F7436"/>
  </w:style>
  <w:style w:type="paragraph" w:customStyle="1" w:styleId="906A6F3893A048D9817CFA3A676A4187">
    <w:name w:val="906A6F3893A048D9817CFA3A676A4187"/>
  </w:style>
  <w:style w:type="paragraph" w:customStyle="1" w:styleId="026AF3A575A4482382800B288A9B621D">
    <w:name w:val="026AF3A575A4482382800B288A9B621D"/>
    <w:rsid w:val="00F81530"/>
  </w:style>
  <w:style w:type="paragraph" w:customStyle="1" w:styleId="1F028A8EF32D432FAB345CFE419F1491">
    <w:name w:val="1F028A8EF32D432FAB345CFE419F1491"/>
    <w:rsid w:val="00F81530"/>
  </w:style>
  <w:style w:type="paragraph" w:customStyle="1" w:styleId="5D7A7785027B419A86AF20D22B41084D">
    <w:name w:val="5D7A7785027B419A86AF20D22B41084D"/>
    <w:rsid w:val="00F81530"/>
  </w:style>
  <w:style w:type="paragraph" w:customStyle="1" w:styleId="DA962B90B4784D86B99A4E2E52F9CF39">
    <w:name w:val="DA962B90B4784D86B99A4E2E52F9CF39"/>
    <w:rsid w:val="00F81530"/>
  </w:style>
  <w:style w:type="paragraph" w:customStyle="1" w:styleId="441DA20C172E4C5D87F09E063085D8C3">
    <w:name w:val="441DA20C172E4C5D87F09E063085D8C3"/>
    <w:rsid w:val="00F81530"/>
  </w:style>
  <w:style w:type="paragraph" w:customStyle="1" w:styleId="D6EACB3BEBE7486CA6FCD4C40C112052">
    <w:name w:val="D6EACB3BEBE7486CA6FCD4C40C112052"/>
    <w:rsid w:val="00F81530"/>
  </w:style>
  <w:style w:type="paragraph" w:customStyle="1" w:styleId="F01BD939E18C4C84B9C7A1C23D4A5A2B">
    <w:name w:val="F01BD939E18C4C84B9C7A1C23D4A5A2B"/>
    <w:rsid w:val="00F8153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2021-05-19T15:59:00Z</dcterms:created>
  <dcterms:modified xsi:type="dcterms:W3CDTF">2021-05-19T16:12:00Z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